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925817" w14:textId="77777777" w:rsidR="0003247F" w:rsidRDefault="0003247F" w:rsidP="0003247F">
      <w:pPr>
        <w:pStyle w:val="Title"/>
      </w:pPr>
      <w:r>
        <w:t>Champion Agreement</w:t>
      </w:r>
    </w:p>
    <w:p w14:paraId="104A464C" w14:textId="57C337A4" w:rsidR="0003247F" w:rsidRDefault="0003247F" w:rsidP="0003247F">
      <w:r>
        <w:t>This agreement defines the role, responsibilities, and expectations for a Champion participating in the successful rollout and continuous improvement of Microsoft 365 and the Power Platform.</w:t>
      </w:r>
    </w:p>
    <w:p w14:paraId="0C778038" w14:textId="77777777" w:rsidR="0003247F" w:rsidRDefault="0003247F" w:rsidP="0003247F">
      <w:pPr>
        <w:pStyle w:val="Heading1"/>
      </w:pPr>
      <w:r>
        <w:t>Champion Responsibilities</w:t>
      </w:r>
    </w:p>
    <w:p w14:paraId="5F7E9712" w14:textId="77777777" w:rsidR="0003247F" w:rsidRDefault="0003247F" w:rsidP="0003247F">
      <w:r>
        <w:t>As a Champion, you agree to:</w:t>
      </w:r>
    </w:p>
    <w:p w14:paraId="16766642" w14:textId="77777777" w:rsidR="0003247F" w:rsidRDefault="0003247F" w:rsidP="0003247F">
      <w:pPr>
        <w:pStyle w:val="ListBullet"/>
      </w:pPr>
      <w:r>
        <w:t xml:space="preserve">Serve as the primary contact for </w:t>
      </w:r>
      <w:r w:rsidRPr="0055278A">
        <w:rPr>
          <w:highlight w:val="yellow"/>
        </w:rPr>
        <w:t>[Team/Department Name]</w:t>
      </w:r>
      <w:r>
        <w:t xml:space="preserve"> regarding Microsoft 365 tools and the Power Platform.</w:t>
      </w:r>
    </w:p>
    <w:p w14:paraId="573DA7D9" w14:textId="77777777" w:rsidR="0003247F" w:rsidRDefault="0003247F" w:rsidP="0003247F">
      <w:pPr>
        <w:pStyle w:val="ListBullet"/>
      </w:pPr>
      <w:r>
        <w:t>Dedicate approximately 2–4 hours per week for Champion-related activities, including:</w:t>
      </w:r>
      <w:r>
        <w:br/>
        <w:t>- Reviewing product updates</w:t>
      </w:r>
      <w:r>
        <w:br/>
        <w:t>- Participating in feedback sessions</w:t>
      </w:r>
      <w:r>
        <w:br/>
        <w:t>- Engaging in early testing of new features</w:t>
      </w:r>
    </w:p>
    <w:p w14:paraId="735D20AC" w14:textId="77777777" w:rsidR="0003247F" w:rsidRDefault="0003247F" w:rsidP="0003247F">
      <w:pPr>
        <w:pStyle w:val="ListBullet"/>
        <w:numPr>
          <w:ilvl w:val="0"/>
          <w:numId w:val="0"/>
        </w:numPr>
        <w:ind w:left="360"/>
      </w:pPr>
      <w:r>
        <w:t>- Answer user questions</w:t>
      </w:r>
    </w:p>
    <w:p w14:paraId="56BB5574" w14:textId="77777777" w:rsidR="0003247F" w:rsidRDefault="0003247F" w:rsidP="0003247F">
      <w:pPr>
        <w:pStyle w:val="ListBullet"/>
      </w:pPr>
      <w:r>
        <w:t>Attend and contribute to Champion check-ins:</w:t>
      </w:r>
      <w:r>
        <w:br/>
        <w:t>☐ Weekly  ☐ Bi-Weekly  ☐ Monthly (select one)</w:t>
      </w:r>
    </w:p>
    <w:p w14:paraId="6BCA1D6D" w14:textId="77777777" w:rsidR="0003247F" w:rsidRDefault="0003247F" w:rsidP="0003247F">
      <w:pPr>
        <w:pStyle w:val="ListBullet"/>
      </w:pPr>
      <w:r>
        <w:t>Promote user adoption through peer support, encouragement, and example.</w:t>
      </w:r>
    </w:p>
    <w:p w14:paraId="43D7DA14" w14:textId="77777777" w:rsidR="0003247F" w:rsidRDefault="0003247F" w:rsidP="0003247F">
      <w:pPr>
        <w:pStyle w:val="ListBullet"/>
      </w:pPr>
      <w:r>
        <w:t>Share product updates, tips, and resources with your team.</w:t>
      </w:r>
    </w:p>
    <w:p w14:paraId="4AD6184B" w14:textId="77777777" w:rsidR="0003247F" w:rsidRDefault="0003247F" w:rsidP="0003247F">
      <w:pPr>
        <w:pStyle w:val="ListBullet"/>
      </w:pPr>
      <w:r>
        <w:t>Gather and communicate feedback, pain points, and success stories to the product team.</w:t>
      </w:r>
    </w:p>
    <w:p w14:paraId="126EC5B9" w14:textId="77777777" w:rsidR="0003247F" w:rsidRDefault="0003247F" w:rsidP="0003247F">
      <w:pPr>
        <w:pStyle w:val="ListBullet"/>
      </w:pPr>
      <w:r>
        <w:t>Support onboarding of new users by answering questions and sharing training tools.</w:t>
      </w:r>
    </w:p>
    <w:p w14:paraId="3EA400D5" w14:textId="77777777" w:rsidR="0003247F" w:rsidRDefault="0003247F" w:rsidP="0003247F">
      <w:pPr>
        <w:pStyle w:val="ListBullet"/>
      </w:pPr>
      <w:r>
        <w:t>Stay informed on new features, releases, and known issues.</w:t>
      </w:r>
    </w:p>
    <w:p w14:paraId="34C0AED1" w14:textId="77777777" w:rsidR="0003247F" w:rsidRDefault="0003247F" w:rsidP="0003247F">
      <w:pPr>
        <w:pStyle w:val="ListBullet"/>
      </w:pPr>
      <w:r>
        <w:t>Collaborate with fellow Champions to align feedback and identify opportunities for enhancement.</w:t>
      </w:r>
    </w:p>
    <w:p w14:paraId="5EFF4DAF" w14:textId="77777777" w:rsidR="0003247F" w:rsidRDefault="0003247F" w:rsidP="0003247F">
      <w:pPr>
        <w:pStyle w:val="Heading1"/>
      </w:pPr>
      <w:r>
        <w:t>Support Provided</w:t>
      </w:r>
    </w:p>
    <w:p w14:paraId="0354108A" w14:textId="7C73029A" w:rsidR="0003247F" w:rsidRDefault="0003247F" w:rsidP="0003247F">
      <w:r>
        <w:t>Champions will receive:</w:t>
      </w:r>
    </w:p>
    <w:p w14:paraId="4B0B2911" w14:textId="77777777" w:rsidR="0003247F" w:rsidRDefault="0003247F" w:rsidP="0003247F">
      <w:pPr>
        <w:pStyle w:val="ListBullet"/>
      </w:pPr>
      <w:r>
        <w:t>Priority access to training, product documentation, and resources</w:t>
      </w:r>
    </w:p>
    <w:p w14:paraId="06334E18" w14:textId="3BE0C542" w:rsidR="0003247F" w:rsidRDefault="0003247F" w:rsidP="0003247F">
      <w:pPr>
        <w:pStyle w:val="ListBullet"/>
      </w:pPr>
      <w:r>
        <w:t xml:space="preserve">Direct input opportunities into </w:t>
      </w:r>
      <w:r w:rsidR="00A47101">
        <w:t>Microsoft feedback</w:t>
      </w:r>
    </w:p>
    <w:p w14:paraId="79479BD3" w14:textId="226586A9" w:rsidR="0003247F" w:rsidRDefault="0003247F" w:rsidP="0003247F">
      <w:pPr>
        <w:pStyle w:val="ListBullet"/>
      </w:pPr>
      <w:r>
        <w:t>Early access to upcoming features or pilot programs</w:t>
      </w:r>
      <w:r w:rsidR="00A47101">
        <w:t xml:space="preserve"> </w:t>
      </w:r>
      <w:r w:rsidR="00A47101" w:rsidRPr="00A47101">
        <w:rPr>
          <w:highlight w:val="yellow"/>
        </w:rPr>
        <w:t>[Check with IT about early access]</w:t>
      </w:r>
    </w:p>
    <w:p w14:paraId="4B31D4D4" w14:textId="38ACE067" w:rsidR="0003247F" w:rsidRDefault="0003247F" w:rsidP="0003247F">
      <w:pPr>
        <w:pStyle w:val="ListBullet"/>
      </w:pPr>
      <w:r>
        <w:t xml:space="preserve">Direct line of communication to the </w:t>
      </w:r>
      <w:r w:rsidR="0094112C" w:rsidRPr="0094112C">
        <w:rPr>
          <w:highlight w:val="yellow"/>
        </w:rPr>
        <w:t>[collaboration]</w:t>
      </w:r>
      <w:r>
        <w:t xml:space="preserve"> team</w:t>
      </w:r>
    </w:p>
    <w:p w14:paraId="51BEA780" w14:textId="77777777" w:rsidR="0003247F" w:rsidRDefault="0003247F" w:rsidP="0003247F">
      <w:pPr>
        <w:pStyle w:val="Heading1"/>
      </w:pPr>
      <w:r>
        <w:lastRenderedPageBreak/>
        <w:t>Acknowledgment and Agreement</w:t>
      </w:r>
    </w:p>
    <w:p w14:paraId="1A2CB537" w14:textId="77777777" w:rsidR="0003247F" w:rsidRDefault="0003247F" w:rsidP="0003247F">
      <w:r>
        <w:t>I understand and accept the responsibilities of a Champion and agree to contribute to the success of Microsoft 365 and the Power Platform in my team.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03247F" w14:paraId="7C51895D" w14:textId="77777777" w:rsidTr="003D5FE3">
        <w:tc>
          <w:tcPr>
            <w:tcW w:w="4320" w:type="dxa"/>
          </w:tcPr>
          <w:p w14:paraId="4030BF0B" w14:textId="42E3D11B" w:rsidR="0003247F" w:rsidRDefault="0003247F" w:rsidP="003D5FE3">
            <w:r>
              <w:t>Champion Name</w:t>
            </w:r>
          </w:p>
        </w:tc>
        <w:tc>
          <w:tcPr>
            <w:tcW w:w="4320" w:type="dxa"/>
          </w:tcPr>
          <w:p w14:paraId="291DEE73" w14:textId="77777777" w:rsidR="0003247F" w:rsidRDefault="0003247F" w:rsidP="003D5FE3">
            <w:r>
              <w:t xml:space="preserve">                                                  </w:t>
            </w:r>
          </w:p>
        </w:tc>
      </w:tr>
      <w:tr w:rsidR="0003247F" w14:paraId="1120FF9B" w14:textId="77777777" w:rsidTr="003D5FE3">
        <w:tc>
          <w:tcPr>
            <w:tcW w:w="4320" w:type="dxa"/>
          </w:tcPr>
          <w:p w14:paraId="5F0FC1F3" w14:textId="77777777" w:rsidR="0003247F" w:rsidRDefault="0003247F" w:rsidP="003D5FE3">
            <w:r>
              <w:t>Department/Team</w:t>
            </w:r>
          </w:p>
        </w:tc>
        <w:tc>
          <w:tcPr>
            <w:tcW w:w="4320" w:type="dxa"/>
          </w:tcPr>
          <w:p w14:paraId="7A906935" w14:textId="77777777" w:rsidR="0003247F" w:rsidRDefault="0003247F" w:rsidP="003D5FE3">
            <w:r>
              <w:t xml:space="preserve">                                                  </w:t>
            </w:r>
          </w:p>
        </w:tc>
      </w:tr>
      <w:tr w:rsidR="0003247F" w14:paraId="0E29E061" w14:textId="77777777" w:rsidTr="003D5FE3">
        <w:tc>
          <w:tcPr>
            <w:tcW w:w="4320" w:type="dxa"/>
          </w:tcPr>
          <w:p w14:paraId="0E78C015" w14:textId="77777777" w:rsidR="0003247F" w:rsidRDefault="0003247F" w:rsidP="003D5FE3">
            <w:r>
              <w:t>Start Date</w:t>
            </w:r>
          </w:p>
        </w:tc>
        <w:tc>
          <w:tcPr>
            <w:tcW w:w="4320" w:type="dxa"/>
          </w:tcPr>
          <w:p w14:paraId="496DA398" w14:textId="77777777" w:rsidR="0003247F" w:rsidRDefault="0003247F" w:rsidP="003D5FE3">
            <w:r>
              <w:t xml:space="preserve">                                                  </w:t>
            </w:r>
          </w:p>
        </w:tc>
      </w:tr>
      <w:tr w:rsidR="0003247F" w14:paraId="043DF267" w14:textId="77777777" w:rsidTr="003D5FE3">
        <w:tc>
          <w:tcPr>
            <w:tcW w:w="4320" w:type="dxa"/>
          </w:tcPr>
          <w:p w14:paraId="77919AC3" w14:textId="0A276F49" w:rsidR="0003247F" w:rsidRDefault="0003247F" w:rsidP="003D5FE3">
            <w:r>
              <w:t xml:space="preserve">Commitment Frequency </w:t>
            </w:r>
          </w:p>
        </w:tc>
        <w:tc>
          <w:tcPr>
            <w:tcW w:w="4320" w:type="dxa"/>
          </w:tcPr>
          <w:p w14:paraId="27EB2D84" w14:textId="02AA2C41" w:rsidR="0003247F" w:rsidRDefault="0003247F" w:rsidP="003D5FE3">
            <w:r>
              <w:t xml:space="preserve">  </w:t>
            </w:r>
            <w:r w:rsidR="00A47101">
              <w:t>☐ Weekly ☐ Bi-Weekly ☐ Mon</w:t>
            </w:r>
            <w:r w:rsidR="00A47101">
              <w:t>thly</w:t>
            </w:r>
            <w:r>
              <w:t xml:space="preserve">                                            </w:t>
            </w:r>
          </w:p>
        </w:tc>
      </w:tr>
      <w:tr w:rsidR="0003247F" w14:paraId="1F3FA2DC" w14:textId="77777777" w:rsidTr="003D5FE3">
        <w:tc>
          <w:tcPr>
            <w:tcW w:w="4320" w:type="dxa"/>
          </w:tcPr>
          <w:p w14:paraId="57891DE7" w14:textId="7B89962D" w:rsidR="0003247F" w:rsidRDefault="0003247F" w:rsidP="003D5FE3">
            <w:r>
              <w:t xml:space="preserve">Estimated Weekly Hours </w:t>
            </w:r>
          </w:p>
        </w:tc>
        <w:tc>
          <w:tcPr>
            <w:tcW w:w="4320" w:type="dxa"/>
          </w:tcPr>
          <w:p w14:paraId="424D0182" w14:textId="3B7B18CB" w:rsidR="0003247F" w:rsidRDefault="0003247F" w:rsidP="003D5FE3">
            <w:r>
              <w:t xml:space="preserve">  </w:t>
            </w:r>
            <w:r w:rsidR="00A47101">
              <w:t>☐ 2 hours</w:t>
            </w:r>
            <w:r w:rsidR="00A47101">
              <w:t xml:space="preserve"> </w:t>
            </w:r>
            <w:r w:rsidR="00A47101">
              <w:t>☐ 4 hours ☐ 8 hours</w:t>
            </w:r>
            <w:r>
              <w:t xml:space="preserve">                                               </w:t>
            </w:r>
          </w:p>
        </w:tc>
      </w:tr>
    </w:tbl>
    <w:p w14:paraId="67578219" w14:textId="77777777" w:rsidR="0003247F" w:rsidRDefault="0003247F" w:rsidP="0003247F">
      <w:pPr>
        <w:pStyle w:val="Heading2"/>
      </w:pPr>
      <w:r>
        <w:br/>
        <w:t>Digital Signatures</w:t>
      </w:r>
    </w:p>
    <w:p w14:paraId="2326F16B" w14:textId="77777777" w:rsidR="0003247F" w:rsidRDefault="0003247F" w:rsidP="0003247F">
      <w:r>
        <w:t>Champion:</w:t>
      </w:r>
    </w:p>
    <w:p w14:paraId="280864C6" w14:textId="77777777" w:rsidR="0003247F" w:rsidRDefault="0003247F" w:rsidP="0003247F">
      <w:r>
        <w:t>Name: __________________________________________________</w:t>
      </w:r>
    </w:p>
    <w:p w14:paraId="650EBDAB" w14:textId="77777777" w:rsidR="0003247F" w:rsidRDefault="0003247F" w:rsidP="0003247F">
      <w:r>
        <w:t>Signature: _______________________________________________</w:t>
      </w:r>
    </w:p>
    <w:p w14:paraId="018F3CBD" w14:textId="77777777" w:rsidR="0003247F" w:rsidRDefault="0003247F" w:rsidP="0003247F">
      <w:r>
        <w:t>Date: ____ / ____ / ______</w:t>
      </w:r>
    </w:p>
    <w:p w14:paraId="6F19DC8C" w14:textId="77777777" w:rsidR="0003247F" w:rsidRDefault="0003247F" w:rsidP="0003247F">
      <w:r>
        <w:br/>
        <w:t>Champion’s Supervisor/Manager:</w:t>
      </w:r>
    </w:p>
    <w:p w14:paraId="4E2EE869" w14:textId="77777777" w:rsidR="0003247F" w:rsidRDefault="0003247F" w:rsidP="0003247F">
      <w:r>
        <w:t>Name: __________________________________________________</w:t>
      </w:r>
    </w:p>
    <w:p w14:paraId="7896EBC4" w14:textId="77777777" w:rsidR="0003247F" w:rsidRDefault="0003247F" w:rsidP="0003247F">
      <w:r>
        <w:t>Signature: _______________________________________________</w:t>
      </w:r>
    </w:p>
    <w:p w14:paraId="50DFC66C" w14:textId="77777777" w:rsidR="0003247F" w:rsidRDefault="0003247F" w:rsidP="0003247F">
      <w:r>
        <w:t>Date: ____ / ____ / ______</w:t>
      </w:r>
    </w:p>
    <w:p w14:paraId="24D87631" w14:textId="5B5E478C" w:rsidR="00C8107E" w:rsidRPr="0003247F" w:rsidRDefault="00C8107E" w:rsidP="0003247F"/>
    <w:sectPr w:rsidR="00C8107E" w:rsidRPr="0003247F" w:rsidSect="00CD41E1">
      <w:headerReference w:type="default" r:id="rId10"/>
      <w:headerReference w:type="first" r:id="rId11"/>
      <w:footerReference w:type="first" r:id="rId12"/>
      <w:pgSz w:w="12240" w:h="15840"/>
      <w:pgMar w:top="2160" w:right="806" w:bottom="1872" w:left="806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30B193" w14:textId="77777777" w:rsidR="003F3580" w:rsidRDefault="003F3580" w:rsidP="00CC31BC">
      <w:pPr>
        <w:spacing w:after="0" w:line="240" w:lineRule="auto"/>
      </w:pPr>
      <w:r>
        <w:separator/>
      </w:r>
    </w:p>
  </w:endnote>
  <w:endnote w:type="continuationSeparator" w:id="0">
    <w:p w14:paraId="422521DC" w14:textId="77777777" w:rsidR="003F3580" w:rsidRDefault="003F3580" w:rsidP="00CC31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(Headings)">
    <w:altName w:val="Arial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-Light">
    <w:altName w:val="Roboto"/>
    <w:charset w:val="00"/>
    <w:family w:val="auto"/>
    <w:pitch w:val="variable"/>
    <w:sig w:usb0="E00002FF" w:usb1="5000205B" w:usb2="00000020" w:usb3="00000000" w:csb0="0000019F" w:csb1="00000000"/>
  </w:font>
  <w:font w:name="Inter">
    <w:charset w:val="00"/>
    <w:family w:val="auto"/>
    <w:pitch w:val="variable"/>
    <w:sig w:usb0="E00002FF" w:usb1="1200A1FF" w:usb2="00000001" w:usb3="00000000" w:csb0="0000019F" w:csb1="00000000"/>
    <w:embedRegular r:id="rId1" w:fontKey="{486DB817-3CCA-4CD3-9337-558112FEB0B2}"/>
    <w:embedItalic r:id="rId2" w:fontKey="{9122756D-D5AA-46F6-82EB-D90E1958366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nter ExtraBold">
    <w:charset w:val="00"/>
    <w:family w:val="auto"/>
    <w:pitch w:val="variable"/>
    <w:sig w:usb0="E00002FF" w:usb1="1200A1FF" w:usb2="00000001" w:usb3="00000000" w:csb0="0000019F" w:csb1="00000000"/>
    <w:embedRegular r:id="rId3" w:fontKey="{E9AFDCCD-DE50-46CF-8634-BE80A6343F62}"/>
    <w:embedBold r:id="rId4" w:fontKey="{0E27CFE4-2507-46F6-ACF2-D3F8BB387862}"/>
    <w:embedItalic r:id="rId5" w:fontKey="{12EC8903-4638-414B-B3B7-425006127B5B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C4C27" w14:textId="5A98BE2C" w:rsidR="00F039C5" w:rsidRDefault="00605C8C" w:rsidP="003849CA">
    <w:pPr>
      <w:pStyle w:val="Footer"/>
      <w:tabs>
        <w:tab w:val="clear" w:pos="4680"/>
        <w:tab w:val="clear" w:pos="9360"/>
        <w:tab w:val="left" w:pos="356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51B9F00" wp14:editId="4FAF9858">
              <wp:simplePos x="0" y="0"/>
              <wp:positionH relativeFrom="column">
                <wp:posOffset>15727</wp:posOffset>
              </wp:positionH>
              <wp:positionV relativeFrom="paragraph">
                <wp:posOffset>-65907</wp:posOffset>
              </wp:positionV>
              <wp:extent cx="6723499" cy="0"/>
              <wp:effectExtent l="0" t="0" r="0" b="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723499" cy="0"/>
                      </a:xfrm>
                      <a:prstGeom prst="line">
                        <a:avLst/>
                      </a:prstGeom>
                      <a:ln>
                        <a:solidFill>
                          <a:schemeClr val="accent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6A6251F" id="Straight Connector 5" o:spid="_x0000_s1026" style="position:absolute;flip:x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25pt,-5.2pt" to="530.65pt,-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" strokecolor="#cdd1d4 [3209]"/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E743D8A" wp14:editId="6C699B3E">
              <wp:simplePos x="0" y="0"/>
              <wp:positionH relativeFrom="column">
                <wp:posOffset>4787265</wp:posOffset>
              </wp:positionH>
              <wp:positionV relativeFrom="paragraph">
                <wp:posOffset>149860</wp:posOffset>
              </wp:positionV>
              <wp:extent cx="1950720" cy="1404620"/>
              <wp:effectExtent l="0" t="0" r="11430" b="5715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07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979C66" w14:textId="77777777" w:rsidR="00605C8C" w:rsidRPr="00605C8C" w:rsidRDefault="00605C8C" w:rsidP="00605C8C">
                          <w:pPr>
                            <w:spacing w:after="40" w:line="240" w:lineRule="auto"/>
                            <w:jc w:val="right"/>
                            <w:rPr>
                              <w:color w:val="0066B3" w:themeColor="text2"/>
                              <w:sz w:val="16"/>
                              <w:szCs w:val="16"/>
                            </w:rPr>
                          </w:pPr>
                          <w:r w:rsidRPr="00605C8C">
                            <w:rPr>
                              <w:color w:val="0066B3" w:themeColor="text2"/>
                              <w:sz w:val="16"/>
                              <w:szCs w:val="16"/>
                            </w:rPr>
                            <w:br/>
                            <w:t>www.go-planet.com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E743D8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76.95pt;margin-top:11.8pt;width:153.6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" filled="f" stroked="f">
              <v:textbox style="mso-fit-shape-to-text:t" inset="0,0,0,0">
                <w:txbxContent>
                  <w:p w14:paraId="57979C66" w14:textId="77777777" w:rsidR="00605C8C" w:rsidRPr="00605C8C" w:rsidRDefault="00605C8C" w:rsidP="00605C8C">
                    <w:pPr>
                      <w:spacing w:after="40" w:line="240" w:lineRule="auto"/>
                      <w:jc w:val="right"/>
                      <w:rPr>
                        <w:color w:val="0066B3" w:themeColor="text2"/>
                        <w:sz w:val="16"/>
                        <w:szCs w:val="16"/>
                      </w:rPr>
                    </w:pPr>
                    <w:r w:rsidRPr="00605C8C">
                      <w:rPr>
                        <w:color w:val="0066B3" w:themeColor="text2"/>
                        <w:sz w:val="16"/>
                        <w:szCs w:val="16"/>
                      </w:rPr>
                      <w:br/>
                      <w:t>www.go-planet.com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A7577A3" wp14:editId="777B6115">
              <wp:simplePos x="0" y="0"/>
              <wp:positionH relativeFrom="column">
                <wp:posOffset>1145540</wp:posOffset>
              </wp:positionH>
              <wp:positionV relativeFrom="paragraph">
                <wp:posOffset>151765</wp:posOffset>
              </wp:positionV>
              <wp:extent cx="1950720" cy="1404620"/>
              <wp:effectExtent l="0" t="0" r="1143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07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6B8663" w14:textId="6BAC59D6" w:rsidR="00605C8C" w:rsidRPr="00605C8C" w:rsidRDefault="00605C8C" w:rsidP="00605C8C">
                          <w:pPr>
                            <w:spacing w:after="40" w:line="240" w:lineRule="auto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A7577A3" id="_x0000_s1027" type="#_x0000_t202" style="position:absolute;margin-left:90.2pt;margin-top:11.95pt;width:153.6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" filled="f" stroked="f">
              <v:textbox style="mso-fit-shape-to-text:t" inset="0,0,0,0">
                <w:txbxContent>
                  <w:p w14:paraId="6B6B8663" w14:textId="6BAC59D6" w:rsidR="00605C8C" w:rsidRPr="00605C8C" w:rsidRDefault="00605C8C" w:rsidP="00605C8C">
                    <w:pPr>
                      <w:spacing w:after="40" w:line="240" w:lineRule="auto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3849C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BC7EB6" w14:textId="77777777" w:rsidR="003F3580" w:rsidRDefault="003F3580" w:rsidP="00CC31BC">
      <w:pPr>
        <w:spacing w:after="0" w:line="240" w:lineRule="auto"/>
      </w:pPr>
      <w:r>
        <w:separator/>
      </w:r>
    </w:p>
  </w:footnote>
  <w:footnote w:type="continuationSeparator" w:id="0">
    <w:p w14:paraId="278383C4" w14:textId="77777777" w:rsidR="003F3580" w:rsidRDefault="003F3580" w:rsidP="00CC31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3550DF" w14:textId="77777777" w:rsidR="00CC31BC" w:rsidRDefault="00605C8C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53350B0F" wp14:editId="34F621E1">
          <wp:simplePos x="0" y="0"/>
          <wp:positionH relativeFrom="column">
            <wp:posOffset>-512184</wp:posOffset>
          </wp:positionH>
          <wp:positionV relativeFrom="paragraph">
            <wp:posOffset>-454084</wp:posOffset>
          </wp:positionV>
          <wp:extent cx="7772400" cy="10049256"/>
          <wp:effectExtent l="0" t="0" r="0" b="9525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492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66EA5" w14:textId="77777777" w:rsidR="00CD41E1" w:rsidRDefault="00605C8C">
    <w:pPr>
      <w:pStyle w:val="Header"/>
    </w:pPr>
    <w:r>
      <w:rPr>
        <w:noProof/>
      </w:rPr>
      <w:drawing>
        <wp:anchor distT="0" distB="0" distL="114300" distR="114300" simplePos="0" relativeHeight="251668480" behindDoc="1" locked="0" layoutInCell="1" allowOverlap="1" wp14:anchorId="617E9000" wp14:editId="4F6732FB">
          <wp:simplePos x="0" y="0"/>
          <wp:positionH relativeFrom="column">
            <wp:posOffset>-510540</wp:posOffset>
          </wp:positionH>
          <wp:positionV relativeFrom="paragraph">
            <wp:posOffset>-452310</wp:posOffset>
          </wp:positionV>
          <wp:extent cx="7772400" cy="10058400"/>
          <wp:effectExtent l="0" t="0" r="0" b="0"/>
          <wp:wrapNone/>
          <wp:docPr id="6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D68C69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EA4E00"/>
    <w:multiLevelType w:val="hybridMultilevel"/>
    <w:tmpl w:val="3116652A"/>
    <w:lvl w:ilvl="0" w:tplc="E486730C">
      <w:start w:val="1"/>
      <w:numFmt w:val="bullet"/>
      <w:pStyle w:val="BulletedList"/>
      <w:lvlText w:val="•"/>
      <w:lvlJc w:val="left"/>
      <w:pPr>
        <w:ind w:left="907" w:hanging="360"/>
      </w:pPr>
      <w:rPr>
        <w:rFonts w:ascii="Arial (Headings)" w:hAnsi="Arial (Headings)" w:cs="Symbol" w:hint="default"/>
        <w:b/>
        <w:i w:val="0"/>
        <w:color w:val="00ABEC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E0A92"/>
    <w:multiLevelType w:val="multilevel"/>
    <w:tmpl w:val="5FBE7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4C4C01"/>
    <w:multiLevelType w:val="multilevel"/>
    <w:tmpl w:val="CE6A6582"/>
    <w:styleLink w:val="UnorderedList"/>
    <w:lvl w:ilvl="0">
      <w:numFmt w:val="bullet"/>
      <w:lvlText w:val="•"/>
      <w:lvlJc w:val="left"/>
      <w:pPr>
        <w:ind w:left="180" w:hanging="180"/>
      </w:pPr>
      <w:rPr>
        <w:rFonts w:ascii="Arial (Headings)" w:hAnsi="Arial (Headings)" w:cs="Roboto-Light" w:hint="default"/>
        <w:b/>
        <w:i w:val="0"/>
        <w:color w:val="00ABEC" w:themeColor="accent1"/>
        <w:w w:val="100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8821B5"/>
    <w:multiLevelType w:val="hybridMultilevel"/>
    <w:tmpl w:val="8E0AAA74"/>
    <w:lvl w:ilvl="0" w:tplc="D4CE7046">
      <w:start w:val="1"/>
      <w:numFmt w:val="decimal"/>
      <w:pStyle w:val="NumberedList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D64E68"/>
    <w:multiLevelType w:val="multilevel"/>
    <w:tmpl w:val="C3DC75CE"/>
    <w:lvl w:ilvl="0">
      <w:numFmt w:val="bullet"/>
      <w:lvlText w:val="•"/>
      <w:lvlJc w:val="left"/>
      <w:pPr>
        <w:ind w:left="180" w:hanging="180"/>
      </w:pPr>
      <w:rPr>
        <w:rFonts w:ascii="Arial (Headings)" w:hAnsi="Arial (Headings)" w:cs="Roboto-Light" w:hint="default"/>
        <w:b/>
        <w:i w:val="0"/>
        <w:color w:val="00ABEC" w:themeColor="accent1"/>
        <w:w w:val="100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41BA1"/>
    <w:multiLevelType w:val="multilevel"/>
    <w:tmpl w:val="1D76A136"/>
    <w:styleLink w:val="BulletList"/>
    <w:lvl w:ilvl="0">
      <w:numFmt w:val="bullet"/>
      <w:lvlText w:val="•"/>
      <w:lvlJc w:val="left"/>
      <w:pPr>
        <w:ind w:left="180" w:hanging="180"/>
      </w:pPr>
      <w:rPr>
        <w:rFonts w:ascii="Arial (Headings)" w:hAnsi="Arial (Headings)" w:cs="Roboto-Light" w:hint="default"/>
        <w:b/>
        <w:i w:val="0"/>
        <w:color w:val="00ABEC" w:themeColor="accent1"/>
        <w:w w:val="100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955FA0"/>
    <w:multiLevelType w:val="multilevel"/>
    <w:tmpl w:val="B5F406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00ABEC" w:themeColor="accent1"/>
        <w:w w:val="100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A96712"/>
    <w:multiLevelType w:val="hybridMultilevel"/>
    <w:tmpl w:val="42F62646"/>
    <w:lvl w:ilvl="0" w:tplc="DE7256A6">
      <w:numFmt w:val="bullet"/>
      <w:lvlText w:val="—"/>
      <w:lvlJc w:val="left"/>
      <w:pPr>
        <w:ind w:left="180" w:hanging="180"/>
      </w:pPr>
      <w:rPr>
        <w:rFonts w:ascii="Roboto-Light" w:hAnsi="Roboto-Light" w:cs="Roboto-Light" w:hint="default"/>
        <w:color w:val="00ABEC" w:themeColor="accent1"/>
        <w:w w:val="100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666DAA"/>
    <w:multiLevelType w:val="multilevel"/>
    <w:tmpl w:val="03A4F3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00ABEC" w:themeColor="accent1"/>
        <w:w w:val="100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50465F"/>
    <w:multiLevelType w:val="multilevel"/>
    <w:tmpl w:val="F300EF1E"/>
    <w:lvl w:ilvl="0">
      <w:numFmt w:val="bullet"/>
      <w:lvlText w:val="—"/>
      <w:lvlJc w:val="left"/>
      <w:pPr>
        <w:ind w:left="180" w:hanging="180"/>
      </w:pPr>
      <w:rPr>
        <w:rFonts w:ascii="Roboto-Light" w:hAnsi="Roboto-Light" w:cs="Roboto-Light" w:hint="default"/>
        <w:color w:val="00ABEC" w:themeColor="accent1"/>
        <w:w w:val="100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CE3C76"/>
    <w:multiLevelType w:val="multilevel"/>
    <w:tmpl w:val="C3DC75CE"/>
    <w:lvl w:ilvl="0">
      <w:numFmt w:val="bullet"/>
      <w:lvlText w:val="•"/>
      <w:lvlJc w:val="left"/>
      <w:pPr>
        <w:ind w:left="180" w:hanging="180"/>
      </w:pPr>
      <w:rPr>
        <w:rFonts w:ascii="Arial (Headings)" w:hAnsi="Arial (Headings)" w:cs="Roboto-Light" w:hint="default"/>
        <w:b/>
        <w:i w:val="0"/>
        <w:color w:val="00ABEC" w:themeColor="accent1"/>
        <w:w w:val="100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2B56FA"/>
    <w:multiLevelType w:val="hybridMultilevel"/>
    <w:tmpl w:val="9854687E"/>
    <w:lvl w:ilvl="0" w:tplc="9CFCD9D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00ABEC" w:themeColor="accent1"/>
        <w:w w:val="100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963026"/>
    <w:multiLevelType w:val="multilevel"/>
    <w:tmpl w:val="C72EB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A8E3667"/>
    <w:multiLevelType w:val="multilevel"/>
    <w:tmpl w:val="40CEB2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D389D"/>
    <w:multiLevelType w:val="multilevel"/>
    <w:tmpl w:val="49E07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50290E"/>
    <w:multiLevelType w:val="hybridMultilevel"/>
    <w:tmpl w:val="C3DC75CE"/>
    <w:lvl w:ilvl="0" w:tplc="CBACF9C4">
      <w:numFmt w:val="bullet"/>
      <w:pStyle w:val="Infographic-Blue"/>
      <w:lvlText w:val="•"/>
      <w:lvlJc w:val="left"/>
      <w:pPr>
        <w:ind w:left="180" w:hanging="180"/>
      </w:pPr>
      <w:rPr>
        <w:rFonts w:ascii="Arial (Headings)" w:hAnsi="Arial (Headings)" w:cs="Roboto-Light" w:hint="default"/>
        <w:b/>
        <w:i w:val="0"/>
        <w:color w:val="00ABEC" w:themeColor="accent1"/>
        <w:w w:val="100"/>
        <w:sz w:val="18"/>
        <w:szCs w:val="1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382546">
    <w:abstractNumId w:val="8"/>
  </w:num>
  <w:num w:numId="2" w16cid:durableId="1651521633">
    <w:abstractNumId w:val="10"/>
  </w:num>
  <w:num w:numId="3" w16cid:durableId="1640645289">
    <w:abstractNumId w:val="16"/>
  </w:num>
  <w:num w:numId="4" w16cid:durableId="1944341780">
    <w:abstractNumId w:val="3"/>
  </w:num>
  <w:num w:numId="5" w16cid:durableId="519661937">
    <w:abstractNumId w:val="6"/>
  </w:num>
  <w:num w:numId="6" w16cid:durableId="922378463">
    <w:abstractNumId w:val="5"/>
  </w:num>
  <w:num w:numId="7" w16cid:durableId="1077508613">
    <w:abstractNumId w:val="11"/>
  </w:num>
  <w:num w:numId="8" w16cid:durableId="1790513254">
    <w:abstractNumId w:val="12"/>
  </w:num>
  <w:num w:numId="9" w16cid:durableId="1723365585">
    <w:abstractNumId w:val="9"/>
  </w:num>
  <w:num w:numId="10" w16cid:durableId="896356188">
    <w:abstractNumId w:val="7"/>
  </w:num>
  <w:num w:numId="11" w16cid:durableId="1060906784">
    <w:abstractNumId w:val="4"/>
  </w:num>
  <w:num w:numId="12" w16cid:durableId="2021813207">
    <w:abstractNumId w:val="14"/>
  </w:num>
  <w:num w:numId="13" w16cid:durableId="79986413">
    <w:abstractNumId w:val="1"/>
  </w:num>
  <w:num w:numId="14" w16cid:durableId="1573353389">
    <w:abstractNumId w:val="13"/>
  </w:num>
  <w:num w:numId="15" w16cid:durableId="709500045">
    <w:abstractNumId w:val="15"/>
  </w:num>
  <w:num w:numId="16" w16cid:durableId="1379235572">
    <w:abstractNumId w:val="2"/>
  </w:num>
  <w:num w:numId="17" w16cid:durableId="21066092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A2F"/>
    <w:rsid w:val="0003247F"/>
    <w:rsid w:val="000735DD"/>
    <w:rsid w:val="000B3964"/>
    <w:rsid w:val="001326BD"/>
    <w:rsid w:val="002D5DFC"/>
    <w:rsid w:val="003849CA"/>
    <w:rsid w:val="003F3580"/>
    <w:rsid w:val="003F61C3"/>
    <w:rsid w:val="00443314"/>
    <w:rsid w:val="004B4519"/>
    <w:rsid w:val="005626AE"/>
    <w:rsid w:val="006049EF"/>
    <w:rsid w:val="00605C8C"/>
    <w:rsid w:val="0061622A"/>
    <w:rsid w:val="006B2C96"/>
    <w:rsid w:val="006D15A3"/>
    <w:rsid w:val="007325E4"/>
    <w:rsid w:val="00750B04"/>
    <w:rsid w:val="00760373"/>
    <w:rsid w:val="0076088C"/>
    <w:rsid w:val="007A0D4B"/>
    <w:rsid w:val="007D48AF"/>
    <w:rsid w:val="00860247"/>
    <w:rsid w:val="00862702"/>
    <w:rsid w:val="008D456C"/>
    <w:rsid w:val="00902E27"/>
    <w:rsid w:val="0094112C"/>
    <w:rsid w:val="009A2510"/>
    <w:rsid w:val="00A00BDE"/>
    <w:rsid w:val="00A47101"/>
    <w:rsid w:val="00A73A62"/>
    <w:rsid w:val="00B07291"/>
    <w:rsid w:val="00B11277"/>
    <w:rsid w:val="00B519F8"/>
    <w:rsid w:val="00BD7D5E"/>
    <w:rsid w:val="00BF6A2F"/>
    <w:rsid w:val="00C8107E"/>
    <w:rsid w:val="00C8338A"/>
    <w:rsid w:val="00CC31BC"/>
    <w:rsid w:val="00CD41E1"/>
    <w:rsid w:val="00CE502F"/>
    <w:rsid w:val="00D81F19"/>
    <w:rsid w:val="00D875A9"/>
    <w:rsid w:val="00DC3E15"/>
    <w:rsid w:val="00DE5EAB"/>
    <w:rsid w:val="00E03BA8"/>
    <w:rsid w:val="00E25C05"/>
    <w:rsid w:val="00E549CB"/>
    <w:rsid w:val="00EA05B2"/>
    <w:rsid w:val="00F039C5"/>
    <w:rsid w:val="00F4018E"/>
    <w:rsid w:val="00F44388"/>
    <w:rsid w:val="25797B33"/>
    <w:rsid w:val="5B9CAA5A"/>
    <w:rsid w:val="5BC9D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15A8B9"/>
  <w15:chartTrackingRefBased/>
  <w15:docId w15:val="{9A711B65-0F19-4A44-81F8-6EF32C894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6A2F"/>
    <w:pPr>
      <w:spacing w:after="160" w:line="278" w:lineRule="auto"/>
    </w:pPr>
    <w:rPr>
      <w:rFonts w:eastAsiaTheme="minorHAnsi"/>
      <w:kern w:val="2"/>
      <w:lang w:eastAsia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A2510"/>
    <w:pPr>
      <w:keepNext/>
      <w:keepLines/>
      <w:spacing w:before="320"/>
      <w:outlineLvl w:val="0"/>
    </w:pPr>
    <w:rPr>
      <w:rFonts w:asciiTheme="majorHAnsi" w:eastAsiaTheme="majorEastAsia" w:hAnsiTheme="majorHAnsi" w:cstheme="majorBidi"/>
      <w:b/>
      <w:color w:val="0066B3" w:themeColor="tex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2510"/>
    <w:pPr>
      <w:keepNext/>
      <w:keepLines/>
      <w:spacing w:before="320"/>
      <w:outlineLvl w:val="1"/>
    </w:pPr>
    <w:rPr>
      <w:rFonts w:asciiTheme="majorHAnsi" w:eastAsiaTheme="majorEastAsia" w:hAnsiTheme="majorHAnsi" w:cstheme="majorBidi"/>
      <w:b/>
      <w:color w:val="0066B3" w:themeColor="text2"/>
      <w:sz w:val="26"/>
      <w:szCs w:val="26"/>
      <w:lang w:val="fr-F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5C8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66B3" w:themeColor="text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05C8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olor w:val="0066B3" w:themeColor="text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05C8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66B3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05C8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66B3" w:themeColor="text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5C8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66B3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31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31BC"/>
  </w:style>
  <w:style w:type="paragraph" w:styleId="Footer">
    <w:name w:val="footer"/>
    <w:basedOn w:val="Normal"/>
    <w:link w:val="FooterChar"/>
    <w:uiPriority w:val="99"/>
    <w:unhideWhenUsed/>
    <w:rsid w:val="00CC31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31BC"/>
  </w:style>
  <w:style w:type="paragraph" w:styleId="NormalWeb">
    <w:name w:val="Normal (Web)"/>
    <w:basedOn w:val="Normal"/>
    <w:uiPriority w:val="99"/>
    <w:unhideWhenUsed/>
    <w:rsid w:val="00CC31B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9A2510"/>
    <w:rPr>
      <w:rFonts w:asciiTheme="majorHAnsi" w:eastAsiaTheme="majorEastAsia" w:hAnsiTheme="majorHAnsi" w:cstheme="majorBidi"/>
      <w:b/>
      <w:color w:val="0066B3" w:themeColor="text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A2510"/>
    <w:rPr>
      <w:rFonts w:asciiTheme="majorHAnsi" w:eastAsiaTheme="majorEastAsia" w:hAnsiTheme="majorHAnsi" w:cstheme="majorBidi"/>
      <w:b/>
      <w:color w:val="0066B3" w:themeColor="text2"/>
      <w:sz w:val="26"/>
      <w:szCs w:val="26"/>
      <w:lang w:val="fr-FR"/>
    </w:rPr>
  </w:style>
  <w:style w:type="paragraph" w:styleId="Title">
    <w:name w:val="Title"/>
    <w:basedOn w:val="Normal"/>
    <w:next w:val="Normal"/>
    <w:link w:val="TitleChar"/>
    <w:uiPriority w:val="10"/>
    <w:qFormat/>
    <w:rsid w:val="009A2510"/>
    <w:pPr>
      <w:spacing w:before="320" w:after="320" w:line="240" w:lineRule="auto"/>
      <w:contextualSpacing/>
    </w:pPr>
    <w:rPr>
      <w:rFonts w:asciiTheme="majorHAnsi" w:eastAsiaTheme="majorEastAsia" w:hAnsiTheme="majorHAnsi" w:cstheme="majorBidi"/>
      <w:b/>
      <w:color w:val="0066B3" w:themeColor="text2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A2510"/>
    <w:rPr>
      <w:rFonts w:asciiTheme="majorHAnsi" w:eastAsiaTheme="majorEastAsia" w:hAnsiTheme="majorHAnsi" w:cstheme="majorBidi"/>
      <w:b/>
      <w:color w:val="0066B3" w:themeColor="text2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2510"/>
    <w:pPr>
      <w:numPr>
        <w:ilvl w:val="1"/>
      </w:numPr>
      <w:spacing w:after="320"/>
    </w:pPr>
    <w:rPr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A2510"/>
    <w:rPr>
      <w:color w:val="05354D" w:themeColor="text1"/>
      <w:szCs w:val="22"/>
    </w:rPr>
  </w:style>
  <w:style w:type="character" w:styleId="SubtleEmphasis">
    <w:name w:val="Subtle Emphasis"/>
    <w:basedOn w:val="DefaultParagraphFont"/>
    <w:uiPriority w:val="19"/>
    <w:qFormat/>
    <w:rsid w:val="00605C8C"/>
    <w:rPr>
      <w:i/>
      <w:iCs/>
      <w:color w:val="0066B3" w:themeColor="text2"/>
    </w:rPr>
  </w:style>
  <w:style w:type="character" w:styleId="Emphasis">
    <w:name w:val="Emphasis"/>
    <w:basedOn w:val="DefaultParagraphFont"/>
    <w:uiPriority w:val="20"/>
    <w:qFormat/>
    <w:rsid w:val="009A2510"/>
    <w:rPr>
      <w:i/>
      <w:iCs/>
      <w:color w:val="0066B3" w:themeColor="text2"/>
    </w:rPr>
  </w:style>
  <w:style w:type="character" w:styleId="IntenseEmphasis">
    <w:name w:val="Intense Emphasis"/>
    <w:basedOn w:val="DefaultParagraphFont"/>
    <w:uiPriority w:val="21"/>
    <w:qFormat/>
    <w:rsid w:val="009A2510"/>
    <w:rPr>
      <w:b/>
      <w:i/>
      <w:iCs/>
      <w:color w:val="0066B3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9A2510"/>
    <w:pPr>
      <w:spacing w:before="24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A2510"/>
    <w:rPr>
      <w:i/>
      <w:iCs/>
      <w:color w:val="05354D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2510"/>
    <w:pPr>
      <w:spacing w:before="240"/>
    </w:pPr>
    <w:rPr>
      <w:i/>
      <w:iCs/>
      <w:sz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2510"/>
    <w:rPr>
      <w:i/>
      <w:iCs/>
      <w:color w:val="05354D" w:themeColor="text1"/>
      <w:sz w:val="32"/>
    </w:rPr>
  </w:style>
  <w:style w:type="paragraph" w:customStyle="1" w:styleId="QuoteSource">
    <w:name w:val="Quote Source"/>
    <w:basedOn w:val="Heading2"/>
    <w:qFormat/>
    <w:rsid w:val="009A2510"/>
    <w:pPr>
      <w:spacing w:before="0" w:after="360" w:line="240" w:lineRule="auto"/>
    </w:pPr>
    <w:rPr>
      <w:b w:val="0"/>
      <w:color w:val="00ABEC" w:themeColor="accent1"/>
      <w:sz w:val="20"/>
    </w:rPr>
  </w:style>
  <w:style w:type="paragraph" w:customStyle="1" w:styleId="Infographic-Blue">
    <w:name w:val="Infographic - Blue"/>
    <w:basedOn w:val="Normal"/>
    <w:rsid w:val="009A2510"/>
    <w:pPr>
      <w:numPr>
        <w:numId w:val="3"/>
      </w:numPr>
    </w:pPr>
  </w:style>
  <w:style w:type="numbering" w:customStyle="1" w:styleId="UnorderedList">
    <w:name w:val="Unordered List"/>
    <w:basedOn w:val="NoList"/>
    <w:uiPriority w:val="99"/>
    <w:rsid w:val="009A2510"/>
    <w:pPr>
      <w:numPr>
        <w:numId w:val="4"/>
      </w:numPr>
    </w:pPr>
  </w:style>
  <w:style w:type="numbering" w:customStyle="1" w:styleId="BulletList">
    <w:name w:val="Bullet List"/>
    <w:basedOn w:val="NoList"/>
    <w:uiPriority w:val="99"/>
    <w:rsid w:val="009A2510"/>
    <w:pPr>
      <w:numPr>
        <w:numId w:val="5"/>
      </w:numPr>
    </w:pPr>
  </w:style>
  <w:style w:type="paragraph" w:customStyle="1" w:styleId="BulletedList">
    <w:name w:val="Bulleted List"/>
    <w:qFormat/>
    <w:rsid w:val="002D5DFC"/>
    <w:pPr>
      <w:numPr>
        <w:numId w:val="13"/>
      </w:numPr>
      <w:ind w:left="360" w:hanging="216"/>
      <w:contextualSpacing/>
    </w:pPr>
    <w:rPr>
      <w:color w:val="05354D" w:themeColor="text1"/>
      <w:sz w:val="21"/>
      <w:lang w:val="fr-FR"/>
    </w:rPr>
  </w:style>
  <w:style w:type="paragraph" w:customStyle="1" w:styleId="NumberedList">
    <w:name w:val="Numbered List"/>
    <w:basedOn w:val="BulletedList"/>
    <w:qFormat/>
    <w:rsid w:val="0076088C"/>
    <w:pPr>
      <w:numPr>
        <w:numId w:val="11"/>
      </w:numPr>
      <w:ind w:hanging="245"/>
    </w:pPr>
    <w:rPr>
      <w:lang w:val="it-IT"/>
    </w:rPr>
  </w:style>
  <w:style w:type="character" w:customStyle="1" w:styleId="Heading3Char">
    <w:name w:val="Heading 3 Char"/>
    <w:basedOn w:val="DefaultParagraphFont"/>
    <w:link w:val="Heading3"/>
    <w:uiPriority w:val="9"/>
    <w:rsid w:val="00605C8C"/>
    <w:rPr>
      <w:rFonts w:asciiTheme="majorHAnsi" w:eastAsiaTheme="majorEastAsia" w:hAnsiTheme="majorHAnsi" w:cstheme="majorBidi"/>
      <w:color w:val="0066B3" w:themeColor="text2"/>
    </w:rPr>
  </w:style>
  <w:style w:type="character" w:customStyle="1" w:styleId="Heading4Char">
    <w:name w:val="Heading 4 Char"/>
    <w:basedOn w:val="DefaultParagraphFont"/>
    <w:link w:val="Heading4"/>
    <w:uiPriority w:val="9"/>
    <w:rsid w:val="00605C8C"/>
    <w:rPr>
      <w:rFonts w:asciiTheme="majorHAnsi" w:eastAsiaTheme="majorEastAsia" w:hAnsiTheme="majorHAnsi" w:cstheme="majorBidi"/>
      <w:iCs/>
      <w:color w:val="0066B3" w:themeColor="text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rsid w:val="00605C8C"/>
    <w:rPr>
      <w:rFonts w:asciiTheme="majorHAnsi" w:eastAsiaTheme="majorEastAsia" w:hAnsiTheme="majorHAnsi" w:cstheme="majorBidi"/>
      <w:color w:val="0066B3" w:themeColor="text2"/>
      <w:sz w:val="21"/>
    </w:rPr>
  </w:style>
  <w:style w:type="character" w:customStyle="1" w:styleId="Heading6Char">
    <w:name w:val="Heading 6 Char"/>
    <w:basedOn w:val="DefaultParagraphFont"/>
    <w:link w:val="Heading6"/>
    <w:uiPriority w:val="9"/>
    <w:rsid w:val="00605C8C"/>
    <w:rPr>
      <w:rFonts w:asciiTheme="majorHAnsi" w:eastAsiaTheme="majorEastAsia" w:hAnsiTheme="majorHAnsi" w:cstheme="majorBidi"/>
      <w:color w:val="0066B3" w:themeColor="text2"/>
      <w:sz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5C8C"/>
    <w:rPr>
      <w:rFonts w:asciiTheme="majorHAnsi" w:eastAsiaTheme="majorEastAsia" w:hAnsiTheme="majorHAnsi" w:cstheme="majorBidi"/>
      <w:i/>
      <w:iCs/>
      <w:color w:val="0066B3" w:themeColor="text2"/>
      <w:sz w:val="21"/>
    </w:rPr>
  </w:style>
  <w:style w:type="character" w:styleId="Strong">
    <w:name w:val="Strong"/>
    <w:basedOn w:val="DefaultParagraphFont"/>
    <w:uiPriority w:val="22"/>
    <w:qFormat/>
    <w:rsid w:val="00BF6A2F"/>
    <w:rPr>
      <w:b/>
      <w:bCs/>
    </w:rPr>
  </w:style>
  <w:style w:type="paragraph" w:styleId="ListBullet">
    <w:name w:val="List Bullet"/>
    <w:basedOn w:val="Normal"/>
    <w:uiPriority w:val="99"/>
    <w:unhideWhenUsed/>
    <w:rsid w:val="0003247F"/>
    <w:pPr>
      <w:numPr>
        <w:numId w:val="17"/>
      </w:numPr>
      <w:spacing w:after="200" w:line="276" w:lineRule="auto"/>
      <w:contextualSpacing/>
    </w:pPr>
    <w:rPr>
      <w:rFonts w:eastAsiaTheme="minorEastAsia"/>
      <w:kern w:val="0"/>
      <w:sz w:val="22"/>
      <w:szCs w:val="22"/>
      <w14:ligatures w14:val="none"/>
    </w:rPr>
  </w:style>
  <w:style w:type="table" w:styleId="TableGrid">
    <w:name w:val="Table Grid"/>
    <w:basedOn w:val="TableNormal"/>
    <w:uiPriority w:val="59"/>
    <w:rsid w:val="0003247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094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goplanet.sharepoint.com/sites/BrandGuide/Templates/Planet%20Letterhead.dotx" TargetMode="External"/></Relationships>
</file>

<file path=word/theme/theme1.xml><?xml version="1.0" encoding="utf-8"?>
<a:theme xmlns:a="http://schemas.openxmlformats.org/drawingml/2006/main" name="planet">
  <a:themeElements>
    <a:clrScheme name="Planet Technologies">
      <a:dk1>
        <a:srgbClr val="05354D"/>
      </a:dk1>
      <a:lt1>
        <a:srgbClr val="FFFFFF"/>
      </a:lt1>
      <a:dk2>
        <a:srgbClr val="0066B3"/>
      </a:dk2>
      <a:lt2>
        <a:srgbClr val="F1F2F3"/>
      </a:lt2>
      <a:accent1>
        <a:srgbClr val="00ABEC"/>
      </a:accent1>
      <a:accent2>
        <a:srgbClr val="7AA540"/>
      </a:accent2>
      <a:accent3>
        <a:srgbClr val="EBA500"/>
      </a:accent3>
      <a:accent4>
        <a:srgbClr val="F26B33"/>
      </a:accent4>
      <a:accent5>
        <a:srgbClr val="B2BBC2"/>
      </a:accent5>
      <a:accent6>
        <a:srgbClr val="CDD1D4"/>
      </a:accent6>
      <a:hlink>
        <a:srgbClr val="0066B3"/>
      </a:hlink>
      <a:folHlink>
        <a:srgbClr val="0066B3"/>
      </a:folHlink>
    </a:clrScheme>
    <a:fontScheme name="Planet Technologies">
      <a:majorFont>
        <a:latin typeface="Inter ExtraBold"/>
        <a:ea typeface=""/>
        <a:cs typeface=""/>
      </a:majorFont>
      <a:minorFont>
        <a:latin typeface="Int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lanet" id="{0CBD0466-A7A9-4111-A290-AB5851BC219F}" vid="{BAB9DFD5-A8A4-44B8-9B8D-3D41A1916A8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901BA885F4F54993CB2E4DA86A6048" ma:contentTypeVersion="4" ma:contentTypeDescription="Create a new document." ma:contentTypeScope="" ma:versionID="b8affee7fb8351923a2a01217782fd2f">
  <xsd:schema xmlns:xsd="http://www.w3.org/2001/XMLSchema" xmlns:xs="http://www.w3.org/2001/XMLSchema" xmlns:p="http://schemas.microsoft.com/office/2006/metadata/properties" xmlns:ns2="aaae7779-9911-4a16-8ed0-1ed5e8a4ffa1" targetNamespace="http://schemas.microsoft.com/office/2006/metadata/properties" ma:root="true" ma:fieldsID="a7089c66cbccee7bac8d9de54897ed0b" ns2:_="">
    <xsd:import namespace="aaae7779-9911-4a16-8ed0-1ed5e8a4ff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ae7779-9911-4a16-8ed0-1ed5e8a4ff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otes" ma:index="11" nillable="true" ma:displayName="Notes" ma:format="Dropdown" ma:internalName="Note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 xmlns="aaae7779-9911-4a16-8ed0-1ed5e8a4ffa1" xsi:nil="true"/>
  </documentManagement>
</p:properties>
</file>

<file path=customXml/itemProps1.xml><?xml version="1.0" encoding="utf-8"?>
<ds:datastoreItem xmlns:ds="http://schemas.openxmlformats.org/officeDocument/2006/customXml" ds:itemID="{FCC631FE-804E-4CA0-BBD7-9AAFDB9FBC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ae7779-9911-4a16-8ed0-1ed5e8a4ff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7E30C4-222E-4613-898B-64B01DC9FC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F64515-26E4-4087-A78C-86CA32AB1942}">
  <ds:schemaRefs>
    <ds:schemaRef ds:uri="http://schemas.microsoft.com/office/2006/metadata/properties"/>
    <ds:schemaRef ds:uri="http://schemas.microsoft.com/office/infopath/2007/PartnerControls"/>
    <ds:schemaRef ds:uri="aaae7779-9911-4a16-8ed0-1ed5e8a4ffa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Planet%20Letterhead</Template>
  <TotalTime>11</TotalTime>
  <Pages>2</Pages>
  <Words>354</Words>
  <Characters>2018</Characters>
  <Application>Microsoft Office Word</Application>
  <DocSecurity>0</DocSecurity>
  <Lines>16</Lines>
  <Paragraphs>4</Paragraphs>
  <ScaleCrop>false</ScaleCrop>
  <Company/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Planet Letterhead</dc:title>
  <dc:subject/>
  <dc:creator>Jennifer Mason</dc:creator>
  <cp:keywords/>
  <dc:description/>
  <cp:lastModifiedBy>Tamara Bredemus</cp:lastModifiedBy>
  <cp:revision>8</cp:revision>
  <dcterms:created xsi:type="dcterms:W3CDTF">2025-05-01T15:16:00Z</dcterms:created>
  <dcterms:modified xsi:type="dcterms:W3CDTF">2025-05-01T15:26:00Z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0x0101002C901BA885F4F54993CB2E4DA86A6048</vt:lpwstr>
  </property>
  <property fmtid="{D5CDD505-2E9C-101B-9397-08002B2CF9AE}" pid="3" name="MediaServiceImageTags">
    <vt:lpwstr/>
  </property>
  <property fmtid="{D5CDD505-2E9C-101B-9397-08002B2CF9AE}" pid="4" name="MSIP_Label_845cd14f-11c9-403b-93e3-beb4fe976115_Enabled">
    <vt:lpwstr>true</vt:lpwstr>
  </property>
  <property fmtid="{D5CDD505-2E9C-101B-9397-08002B2CF9AE}" pid="5" name="MSIP_Label_845cd14f-11c9-403b-93e3-beb4fe976115_SetDate">
    <vt:lpwstr>2023-11-15T18:38:19Z</vt:lpwstr>
  </property>
  <property fmtid="{D5CDD505-2E9C-101B-9397-08002B2CF9AE}" pid="6" name="MSIP_Label_845cd14f-11c9-403b-93e3-beb4fe976115_Method">
    <vt:lpwstr>Standard</vt:lpwstr>
  </property>
  <property fmtid="{D5CDD505-2E9C-101B-9397-08002B2CF9AE}" pid="7" name="MSIP_Label_845cd14f-11c9-403b-93e3-beb4fe976115_Name">
    <vt:lpwstr>defa4170-0d19-0005-0004-bc88714345d2</vt:lpwstr>
  </property>
  <property fmtid="{D5CDD505-2E9C-101B-9397-08002B2CF9AE}" pid="8" name="MSIP_Label_845cd14f-11c9-403b-93e3-beb4fe976115_SiteId">
    <vt:lpwstr>ffa72070-63fa-4989-97c0-2d920cfbb85c</vt:lpwstr>
  </property>
  <property fmtid="{D5CDD505-2E9C-101B-9397-08002B2CF9AE}" pid="9" name="MSIP_Label_845cd14f-11c9-403b-93e3-beb4fe976115_ActionId">
    <vt:lpwstr>be4736b6-4435-44dd-a2a4-0208584f56e3</vt:lpwstr>
  </property>
  <property fmtid="{D5CDD505-2E9C-101B-9397-08002B2CF9AE}" pid="10" name="MSIP_Label_845cd14f-11c9-403b-93e3-beb4fe976115_ContentBits">
    <vt:lpwstr>0</vt:lpwstr>
  </property>
</Properties>
</file>